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CD26" w14:textId="039264B0" w:rsidR="00077F16" w:rsidRDefault="00702A73" w:rsidP="00077F16">
      <w:pPr>
        <w:rPr>
          <w:b/>
          <w:bCs/>
        </w:rPr>
      </w:pPr>
      <w:r>
        <w:tab/>
      </w:r>
      <w:r>
        <w:tab/>
      </w:r>
      <w:r>
        <w:tab/>
        <w:t xml:space="preserve">               </w:t>
      </w:r>
      <w:r>
        <w:tab/>
      </w:r>
      <w:r>
        <w:rPr>
          <w:b/>
          <w:bCs/>
        </w:rPr>
        <w:t>İSTİNYE ÜNİVERSİTESİ İHALE DÜZELTME İLANI</w:t>
      </w:r>
    </w:p>
    <w:p w14:paraId="141CF3AA" w14:textId="77777777" w:rsidR="00702A73" w:rsidRDefault="00702A73" w:rsidP="00077F16">
      <w:pPr>
        <w:rPr>
          <w:b/>
          <w:bCs/>
        </w:rPr>
      </w:pPr>
    </w:p>
    <w:p w14:paraId="148917C2" w14:textId="77777777" w:rsidR="00702A73" w:rsidRPr="00702A73" w:rsidRDefault="00702A73" w:rsidP="00077F16"/>
    <w:p w14:paraId="2B1A63BD" w14:textId="65762CE9" w:rsidR="00702A73" w:rsidRDefault="006A1801" w:rsidP="00702A73">
      <w:pPr>
        <w:ind w:left="585"/>
      </w:pPr>
      <w:r w:rsidRPr="006A1801">
        <w:t xml:space="preserve">2025-010-Muhtelif </w:t>
      </w:r>
      <w:proofErr w:type="spellStart"/>
      <w:r w:rsidRPr="006A1801">
        <w:t>inşaat</w:t>
      </w:r>
      <w:proofErr w:type="spellEnd"/>
      <w:r w:rsidRPr="006A1801">
        <w:t xml:space="preserve"> ve </w:t>
      </w:r>
      <w:proofErr w:type="spellStart"/>
      <w:r w:rsidRPr="006A1801">
        <w:t>yapım</w:t>
      </w:r>
      <w:proofErr w:type="spellEnd"/>
      <w:r w:rsidRPr="006A1801">
        <w:t xml:space="preserve"> İşleri</w:t>
      </w:r>
      <w:r>
        <w:rPr>
          <w:b/>
          <w:bCs/>
        </w:rPr>
        <w:t xml:space="preserve"> </w:t>
      </w:r>
      <w:proofErr w:type="spellStart"/>
      <w:r w:rsidR="00702A73" w:rsidRPr="00702A73">
        <w:t>Alımı</w:t>
      </w:r>
      <w:proofErr w:type="spellEnd"/>
      <w:r w:rsidR="00702A73" w:rsidRPr="00702A73">
        <w:t xml:space="preserve"> </w:t>
      </w:r>
      <w:proofErr w:type="spellStart"/>
      <w:r w:rsidR="00702A73" w:rsidRPr="00702A73">
        <w:t>işi</w:t>
      </w:r>
      <w:proofErr w:type="spellEnd"/>
      <w:r w:rsidR="00702A73" w:rsidRPr="00702A73">
        <w:t xml:space="preserve"> </w:t>
      </w:r>
      <w:proofErr w:type="spellStart"/>
      <w:r w:rsidR="00702A73" w:rsidRPr="00702A73">
        <w:t>İstinye</w:t>
      </w:r>
      <w:proofErr w:type="spellEnd"/>
      <w:r w:rsidR="00702A73" w:rsidRPr="00702A73">
        <w:t xml:space="preserve"> </w:t>
      </w:r>
      <w:proofErr w:type="spellStart"/>
      <w:r w:rsidR="00702A73" w:rsidRPr="00702A73">
        <w:t>Üniversitesi</w:t>
      </w:r>
      <w:proofErr w:type="spellEnd"/>
      <w:r w:rsidR="00702A73" w:rsidRPr="00702A73">
        <w:t xml:space="preserve"> </w:t>
      </w:r>
      <w:proofErr w:type="spellStart"/>
      <w:r w:rsidR="00702A73" w:rsidRPr="00702A73">
        <w:t>ihale</w:t>
      </w:r>
      <w:proofErr w:type="spellEnd"/>
      <w:r w:rsidR="00702A73" w:rsidRPr="00702A73">
        <w:t xml:space="preserve"> </w:t>
      </w:r>
      <w:proofErr w:type="spellStart"/>
      <w:r w:rsidR="00702A73" w:rsidRPr="00702A73">
        <w:t>yönetmeliği</w:t>
      </w:r>
      <w:proofErr w:type="spellEnd"/>
      <w:r w:rsidR="00702A73" w:rsidRPr="00702A73">
        <w:t xml:space="preserve"> 16. </w:t>
      </w:r>
      <w:proofErr w:type="spellStart"/>
      <w:r w:rsidR="00702A73" w:rsidRPr="00702A73">
        <w:t>Maddesi</w:t>
      </w:r>
      <w:proofErr w:type="spellEnd"/>
      <w:r w:rsidR="00702A73" w:rsidRPr="00702A73">
        <w:t xml:space="preserve"> </w:t>
      </w:r>
      <w:proofErr w:type="spellStart"/>
      <w:r w:rsidR="00702A73" w:rsidRPr="00702A73">
        <w:t>gereği</w:t>
      </w:r>
      <w:proofErr w:type="spellEnd"/>
      <w:r w:rsidR="00702A73" w:rsidRPr="00702A73">
        <w:t xml:space="preserve"> </w:t>
      </w:r>
      <w:proofErr w:type="spellStart"/>
      <w:r w:rsidR="00702A73" w:rsidRPr="00702A73">
        <w:t>açık</w:t>
      </w:r>
      <w:proofErr w:type="spellEnd"/>
      <w:r w:rsidR="00702A73" w:rsidRPr="00702A73">
        <w:t xml:space="preserve"> </w:t>
      </w:r>
      <w:proofErr w:type="spellStart"/>
      <w:r w:rsidR="00702A73" w:rsidRPr="00702A73">
        <w:t>ihale</w:t>
      </w:r>
      <w:proofErr w:type="spellEnd"/>
      <w:r w:rsidR="00702A73" w:rsidRPr="00702A73">
        <w:t xml:space="preserve"> </w:t>
      </w:r>
      <w:proofErr w:type="spellStart"/>
      <w:r w:rsidR="00702A73" w:rsidRPr="00702A73">
        <w:t>yönetimi</w:t>
      </w:r>
      <w:proofErr w:type="spellEnd"/>
      <w:r w:rsidR="00702A73" w:rsidRPr="00702A73">
        <w:t xml:space="preserve"> </w:t>
      </w:r>
      <w:r w:rsidR="00702A73">
        <w:t xml:space="preserve">  </w:t>
      </w:r>
      <w:proofErr w:type="spellStart"/>
      <w:r w:rsidR="00702A73" w:rsidRPr="00702A73">
        <w:t>ile</w:t>
      </w:r>
      <w:proofErr w:type="spellEnd"/>
      <w:r w:rsidR="00702A73" w:rsidRPr="00702A73">
        <w:t xml:space="preserve"> </w:t>
      </w:r>
      <w:proofErr w:type="spellStart"/>
      <w:r w:rsidR="00702A73" w:rsidRPr="00702A73">
        <w:t>yapılacak</w:t>
      </w:r>
      <w:proofErr w:type="spellEnd"/>
      <w:r w:rsidR="00702A73" w:rsidRPr="00702A73">
        <w:t xml:space="preserve"> </w:t>
      </w:r>
      <w:proofErr w:type="spellStart"/>
      <w:r w:rsidR="00702A73" w:rsidRPr="00702A73">
        <w:t>olup</w:t>
      </w:r>
      <w:proofErr w:type="spellEnd"/>
      <w:r w:rsidR="00702A73" w:rsidRPr="00702A73">
        <w:t xml:space="preserve"> </w:t>
      </w:r>
      <w:proofErr w:type="spellStart"/>
      <w:r w:rsidR="00702A73" w:rsidRPr="00702A73">
        <w:t>ihale</w:t>
      </w:r>
      <w:proofErr w:type="spellEnd"/>
      <w:r w:rsidR="00702A73" w:rsidRPr="00702A73">
        <w:t xml:space="preserve"> </w:t>
      </w:r>
      <w:proofErr w:type="spellStart"/>
      <w:r w:rsidR="00702A73" w:rsidRPr="00702A73">
        <w:t>ilanında</w:t>
      </w:r>
      <w:proofErr w:type="spellEnd"/>
      <w:r w:rsidR="00702A73" w:rsidRPr="00702A73">
        <w:t xml:space="preserve"> </w:t>
      </w:r>
      <w:proofErr w:type="spellStart"/>
      <w:r w:rsidR="00702A73" w:rsidRPr="00702A73">
        <w:t>aşağıda</w:t>
      </w:r>
      <w:proofErr w:type="spellEnd"/>
      <w:r w:rsidR="00702A73" w:rsidRPr="00702A73">
        <w:t xml:space="preserve"> </w:t>
      </w:r>
      <w:proofErr w:type="spellStart"/>
      <w:r w:rsidR="00702A73" w:rsidRPr="00702A73">
        <w:t>yer</w:t>
      </w:r>
      <w:proofErr w:type="spellEnd"/>
      <w:r w:rsidR="00702A73" w:rsidRPr="00702A73">
        <w:t xml:space="preserve"> </w:t>
      </w:r>
      <w:proofErr w:type="spellStart"/>
      <w:r w:rsidR="00702A73" w:rsidRPr="00702A73">
        <w:t>alan</w:t>
      </w:r>
      <w:proofErr w:type="spellEnd"/>
      <w:r w:rsidR="00702A73" w:rsidRPr="00702A73">
        <w:t xml:space="preserve"> </w:t>
      </w:r>
      <w:proofErr w:type="spellStart"/>
      <w:r w:rsidR="00702A73" w:rsidRPr="00702A73">
        <w:t>maddeler</w:t>
      </w:r>
      <w:proofErr w:type="spellEnd"/>
      <w:r w:rsidR="00702A73" w:rsidRPr="00702A73">
        <w:t xml:space="preserve"> </w:t>
      </w:r>
      <w:proofErr w:type="spellStart"/>
      <w:r w:rsidR="00702A73" w:rsidRPr="00702A73">
        <w:t>düzeltilmiştir</w:t>
      </w:r>
      <w:proofErr w:type="spellEnd"/>
      <w:r w:rsidR="00702A73" w:rsidRPr="00702A73">
        <w:t>.</w:t>
      </w:r>
    </w:p>
    <w:p w14:paraId="52F1D26B" w14:textId="77777777" w:rsidR="00702A73" w:rsidRDefault="00702A73" w:rsidP="00702A73">
      <w:pPr>
        <w:ind w:left="585"/>
      </w:pPr>
    </w:p>
    <w:p w14:paraId="77A4788F" w14:textId="351203BC" w:rsidR="00702A73" w:rsidRDefault="00702A73" w:rsidP="00702A73">
      <w:pPr>
        <w:ind w:left="585"/>
      </w:pPr>
    </w:p>
    <w:p w14:paraId="1C308907" w14:textId="5D3B0927" w:rsidR="00702A73" w:rsidRPr="00702A73" w:rsidRDefault="00702A73" w:rsidP="00702A73">
      <w:pPr>
        <w:ind w:left="585"/>
      </w:pPr>
      <w:r w:rsidRPr="00702A73">
        <w:rPr>
          <w:b/>
          <w:bCs/>
        </w:rPr>
        <w:t xml:space="preserve">1. </w:t>
      </w:r>
      <w:proofErr w:type="spellStart"/>
      <w:r w:rsidRPr="00702A73">
        <w:rPr>
          <w:b/>
          <w:bCs/>
        </w:rPr>
        <w:t>İhale</w:t>
      </w:r>
      <w:proofErr w:type="spellEnd"/>
      <w:r w:rsidRPr="00702A73">
        <w:rPr>
          <w:b/>
          <w:bCs/>
        </w:rPr>
        <w:t xml:space="preserve"> </w:t>
      </w:r>
      <w:proofErr w:type="spellStart"/>
      <w:r w:rsidRPr="00702A73">
        <w:rPr>
          <w:b/>
          <w:bCs/>
        </w:rPr>
        <w:t>Kayıt</w:t>
      </w:r>
      <w:proofErr w:type="spellEnd"/>
      <w:r w:rsidRPr="00702A73">
        <w:rPr>
          <w:b/>
          <w:bCs/>
        </w:rPr>
        <w:t xml:space="preserve"> </w:t>
      </w:r>
      <w:proofErr w:type="spellStart"/>
      <w:r w:rsidRPr="00702A73">
        <w:rPr>
          <w:b/>
          <w:bCs/>
        </w:rPr>
        <w:t>Numarası</w:t>
      </w:r>
      <w:proofErr w:type="spellEnd"/>
      <w:r w:rsidRPr="00702A73">
        <w:rPr>
          <w:b/>
          <w:bCs/>
        </w:rPr>
        <w:t>:</w:t>
      </w:r>
      <w:r>
        <w:rPr>
          <w:b/>
          <w:bCs/>
        </w:rPr>
        <w:t xml:space="preserve"> </w:t>
      </w:r>
      <w:r w:rsidR="006A1801" w:rsidRPr="006A1801">
        <w:t>2025-010</w:t>
      </w:r>
    </w:p>
    <w:p w14:paraId="6D3A4F5C" w14:textId="41CB1196" w:rsidR="00702A73" w:rsidRPr="00702A73" w:rsidRDefault="00702A73" w:rsidP="00702A73">
      <w:pPr>
        <w:ind w:left="585"/>
        <w:rPr>
          <w:b/>
          <w:bCs/>
        </w:rPr>
      </w:pPr>
      <w:r w:rsidRPr="00702A73">
        <w:rPr>
          <w:b/>
          <w:bCs/>
        </w:rPr>
        <w:t xml:space="preserve">2. </w:t>
      </w:r>
      <w:proofErr w:type="spellStart"/>
      <w:r w:rsidRPr="00702A73">
        <w:rPr>
          <w:b/>
          <w:bCs/>
        </w:rPr>
        <w:t>Niteliği</w:t>
      </w:r>
      <w:proofErr w:type="spellEnd"/>
      <w:r w:rsidRPr="00702A73">
        <w:rPr>
          <w:b/>
          <w:bCs/>
        </w:rPr>
        <w:t xml:space="preserve">, </w:t>
      </w:r>
      <w:proofErr w:type="spellStart"/>
      <w:r w:rsidRPr="00702A73">
        <w:rPr>
          <w:b/>
          <w:bCs/>
        </w:rPr>
        <w:t>Türü</w:t>
      </w:r>
      <w:proofErr w:type="spellEnd"/>
      <w:r w:rsidRPr="00702A73">
        <w:rPr>
          <w:b/>
          <w:bCs/>
        </w:rPr>
        <w:t xml:space="preserve"> ve </w:t>
      </w:r>
      <w:proofErr w:type="spellStart"/>
      <w:r w:rsidRPr="00702A73">
        <w:rPr>
          <w:b/>
          <w:bCs/>
        </w:rPr>
        <w:t>Miktarı</w:t>
      </w:r>
      <w:proofErr w:type="spellEnd"/>
      <w:r w:rsidRPr="00702A73">
        <w:rPr>
          <w:b/>
          <w:bCs/>
        </w:rPr>
        <w:t>:</w:t>
      </w:r>
      <w:r>
        <w:rPr>
          <w:b/>
          <w:bCs/>
        </w:rPr>
        <w:t xml:space="preserve"> </w:t>
      </w:r>
      <w:proofErr w:type="spellStart"/>
      <w:r w:rsidR="006A1801" w:rsidRPr="006A1801">
        <w:t>Muhtelif</w:t>
      </w:r>
      <w:proofErr w:type="spellEnd"/>
      <w:r w:rsidR="006A1801" w:rsidRPr="006A1801">
        <w:t xml:space="preserve"> </w:t>
      </w:r>
      <w:proofErr w:type="spellStart"/>
      <w:r w:rsidR="006A1801" w:rsidRPr="006A1801">
        <w:t>inşaat</w:t>
      </w:r>
      <w:proofErr w:type="spellEnd"/>
      <w:r w:rsidR="006A1801" w:rsidRPr="006A1801">
        <w:t xml:space="preserve"> ve </w:t>
      </w:r>
      <w:proofErr w:type="spellStart"/>
      <w:r w:rsidR="006A1801" w:rsidRPr="006A1801">
        <w:t>yapım</w:t>
      </w:r>
      <w:proofErr w:type="spellEnd"/>
      <w:r w:rsidR="006A1801" w:rsidRPr="006A1801">
        <w:t xml:space="preserve"> </w:t>
      </w:r>
      <w:proofErr w:type="spellStart"/>
      <w:r w:rsidR="006A1801" w:rsidRPr="006A1801">
        <w:t>işleri</w:t>
      </w:r>
      <w:proofErr w:type="spellEnd"/>
    </w:p>
    <w:p w14:paraId="7712C024" w14:textId="087C853F" w:rsidR="00702A73" w:rsidRPr="00702A73" w:rsidRDefault="00702A73" w:rsidP="00702A73">
      <w:pPr>
        <w:ind w:left="585"/>
        <w:rPr>
          <w:b/>
          <w:bCs/>
        </w:rPr>
      </w:pPr>
      <w:r w:rsidRPr="00702A73">
        <w:rPr>
          <w:b/>
          <w:bCs/>
        </w:rPr>
        <w:t xml:space="preserve">3. </w:t>
      </w:r>
      <w:proofErr w:type="spellStart"/>
      <w:r w:rsidRPr="00702A73">
        <w:rPr>
          <w:b/>
          <w:bCs/>
        </w:rPr>
        <w:t>İhale</w:t>
      </w:r>
      <w:proofErr w:type="spellEnd"/>
      <w:r w:rsidRPr="00702A73">
        <w:rPr>
          <w:b/>
          <w:bCs/>
        </w:rPr>
        <w:t xml:space="preserve"> </w:t>
      </w:r>
      <w:proofErr w:type="spellStart"/>
      <w:r w:rsidRPr="00702A73">
        <w:rPr>
          <w:b/>
          <w:bCs/>
        </w:rPr>
        <w:t>Tarihi</w:t>
      </w:r>
      <w:proofErr w:type="spellEnd"/>
      <w:r w:rsidRPr="00702A73">
        <w:rPr>
          <w:b/>
          <w:bCs/>
        </w:rPr>
        <w:t xml:space="preserve"> ve Saati:</w:t>
      </w:r>
      <w:r>
        <w:rPr>
          <w:b/>
          <w:bCs/>
        </w:rPr>
        <w:t xml:space="preserve"> </w:t>
      </w:r>
      <w:r w:rsidR="006A1801" w:rsidRPr="006A1801">
        <w:t>25/08/2025</w:t>
      </w:r>
    </w:p>
    <w:p w14:paraId="08D85690" w14:textId="3B0A7B8D" w:rsidR="00702A73" w:rsidRDefault="00702A73" w:rsidP="00702A73">
      <w:pPr>
        <w:ind w:left="585"/>
      </w:pPr>
      <w:r w:rsidRPr="00702A73">
        <w:rPr>
          <w:b/>
          <w:bCs/>
        </w:rPr>
        <w:t xml:space="preserve">4. </w:t>
      </w:r>
      <w:proofErr w:type="spellStart"/>
      <w:r w:rsidRPr="00702A73">
        <w:rPr>
          <w:b/>
          <w:bCs/>
        </w:rPr>
        <w:t>Düzeltilen</w:t>
      </w:r>
      <w:proofErr w:type="spellEnd"/>
      <w:r w:rsidRPr="00702A73">
        <w:rPr>
          <w:b/>
          <w:bCs/>
        </w:rPr>
        <w:t xml:space="preserve"> </w:t>
      </w:r>
      <w:proofErr w:type="spellStart"/>
      <w:r w:rsidRPr="00702A73">
        <w:rPr>
          <w:b/>
          <w:bCs/>
        </w:rPr>
        <w:t>İhale</w:t>
      </w:r>
      <w:proofErr w:type="spellEnd"/>
      <w:r w:rsidRPr="00702A73">
        <w:rPr>
          <w:b/>
          <w:bCs/>
        </w:rPr>
        <w:t xml:space="preserve"> </w:t>
      </w:r>
      <w:proofErr w:type="spellStart"/>
      <w:r w:rsidRPr="00702A73">
        <w:rPr>
          <w:b/>
          <w:bCs/>
        </w:rPr>
        <w:t>Maddeleri</w:t>
      </w:r>
      <w:proofErr w:type="spellEnd"/>
      <w:r w:rsidRPr="00702A73">
        <w:rPr>
          <w:b/>
          <w:bCs/>
        </w:rPr>
        <w:t>:</w:t>
      </w:r>
      <w:r>
        <w:rPr>
          <w:b/>
          <w:bCs/>
        </w:rPr>
        <w:t xml:space="preserve"> </w:t>
      </w:r>
      <w:proofErr w:type="spellStart"/>
      <w:r w:rsidRPr="00702A73">
        <w:t>Düzeltilen</w:t>
      </w:r>
      <w:proofErr w:type="spellEnd"/>
      <w:r w:rsidRPr="00702A73">
        <w:t xml:space="preserve"> </w:t>
      </w:r>
      <w:proofErr w:type="spellStart"/>
      <w:r w:rsidRPr="00702A73">
        <w:t>Maddeleri</w:t>
      </w:r>
      <w:proofErr w:type="spellEnd"/>
      <w:r w:rsidRPr="00702A73">
        <w:t xml:space="preserve"> </w:t>
      </w:r>
      <w:proofErr w:type="spellStart"/>
      <w:r w:rsidRPr="00702A73">
        <w:t>Aşağıdaki</w:t>
      </w:r>
      <w:proofErr w:type="spellEnd"/>
      <w:r w:rsidRPr="00702A73">
        <w:t xml:space="preserve"> Gibidir.</w:t>
      </w:r>
    </w:p>
    <w:p w14:paraId="3B2277F3" w14:textId="77777777" w:rsidR="00702A73" w:rsidRDefault="00702A73" w:rsidP="00702A73">
      <w:pPr>
        <w:ind w:left="585"/>
      </w:pPr>
    </w:p>
    <w:p w14:paraId="759045D0" w14:textId="77777777" w:rsidR="00702A73" w:rsidRDefault="00702A73" w:rsidP="00702A73">
      <w:pPr>
        <w:ind w:left="585"/>
      </w:pPr>
    </w:p>
    <w:p w14:paraId="6AA8A9E9" w14:textId="77777777" w:rsidR="00702A73" w:rsidRDefault="00702A73" w:rsidP="00702A73">
      <w:pPr>
        <w:ind w:left="585"/>
        <w:rPr>
          <w:b/>
          <w:bCs/>
        </w:rPr>
      </w:pPr>
    </w:p>
    <w:tbl>
      <w:tblPr>
        <w:tblStyle w:val="TabloKlavuzu"/>
        <w:tblW w:w="0" w:type="auto"/>
        <w:tblInd w:w="585" w:type="dxa"/>
        <w:tblLook w:val="04A0" w:firstRow="1" w:lastRow="0" w:firstColumn="1" w:lastColumn="0" w:noHBand="0" w:noVBand="1"/>
      </w:tblPr>
      <w:tblGrid>
        <w:gridCol w:w="4806"/>
        <w:gridCol w:w="4805"/>
      </w:tblGrid>
      <w:tr w:rsidR="00702A73" w14:paraId="4AA2D6C1" w14:textId="77777777" w:rsidTr="00702A73">
        <w:tc>
          <w:tcPr>
            <w:tcW w:w="5098" w:type="dxa"/>
          </w:tcPr>
          <w:p w14:paraId="7FE87EAB" w14:textId="6324C3DA" w:rsidR="00702A73" w:rsidRDefault="00702A73" w:rsidP="00702A73">
            <w:pPr>
              <w:rPr>
                <w:b/>
                <w:bCs/>
              </w:rPr>
            </w:pPr>
            <w:r>
              <w:rPr>
                <w:b/>
                <w:bCs/>
              </w:rPr>
              <w:t>İLANDA YER ALAN BİLGİLER</w:t>
            </w:r>
          </w:p>
        </w:tc>
        <w:tc>
          <w:tcPr>
            <w:tcW w:w="5098" w:type="dxa"/>
          </w:tcPr>
          <w:p w14:paraId="155074F0" w14:textId="62F91845" w:rsidR="00702A73" w:rsidRDefault="00702A73" w:rsidP="00702A73">
            <w:pPr>
              <w:rPr>
                <w:b/>
                <w:bCs/>
              </w:rPr>
            </w:pPr>
            <w:r>
              <w:rPr>
                <w:b/>
                <w:bCs/>
              </w:rPr>
              <w:t>DÜZELTİLMİŞ BİLGİLER</w:t>
            </w:r>
          </w:p>
        </w:tc>
      </w:tr>
      <w:tr w:rsidR="00702A73" w14:paraId="2F1FEAD2" w14:textId="77777777" w:rsidTr="00702A73">
        <w:trPr>
          <w:trHeight w:val="584"/>
        </w:trPr>
        <w:tc>
          <w:tcPr>
            <w:tcW w:w="5098" w:type="dxa"/>
          </w:tcPr>
          <w:p w14:paraId="64159376" w14:textId="4B4EBFDD" w:rsidR="00702A73" w:rsidRDefault="00274637" w:rsidP="00702A7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İhale</w:t>
            </w:r>
            <w:proofErr w:type="spellEnd"/>
            <w:r>
              <w:rPr>
                <w:b/>
                <w:bCs/>
              </w:rPr>
              <w:t xml:space="preserve"> </w:t>
            </w:r>
            <w:r w:rsidR="006A1801">
              <w:rPr>
                <w:b/>
                <w:bCs/>
              </w:rPr>
              <w:t>Tarihi:25/08/2025</w:t>
            </w:r>
          </w:p>
        </w:tc>
        <w:tc>
          <w:tcPr>
            <w:tcW w:w="5098" w:type="dxa"/>
          </w:tcPr>
          <w:p w14:paraId="2AC6FE8B" w14:textId="49E55D75" w:rsidR="00702A73" w:rsidRDefault="006A1801" w:rsidP="00702A7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Güncel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İhale</w:t>
            </w:r>
            <w:proofErr w:type="spellEnd"/>
            <w:r>
              <w:rPr>
                <w:b/>
                <w:bCs/>
              </w:rPr>
              <w:t xml:space="preserve"> Tarihi:2</w:t>
            </w:r>
            <w:r w:rsidR="00186D36">
              <w:rPr>
                <w:b/>
                <w:bCs/>
              </w:rPr>
              <w:t>1</w:t>
            </w:r>
            <w:r>
              <w:rPr>
                <w:b/>
                <w:bCs/>
              </w:rPr>
              <w:t>/08/2025</w:t>
            </w:r>
          </w:p>
        </w:tc>
      </w:tr>
    </w:tbl>
    <w:p w14:paraId="6E5B795A" w14:textId="77777777" w:rsidR="00702A73" w:rsidRPr="00702A73" w:rsidRDefault="00702A73" w:rsidP="00702A73">
      <w:pPr>
        <w:ind w:left="585"/>
        <w:rPr>
          <w:b/>
          <w:bCs/>
        </w:rPr>
      </w:pPr>
    </w:p>
    <w:p w14:paraId="0C22CE9B" w14:textId="77777777" w:rsidR="00702A73" w:rsidRPr="00702A73" w:rsidRDefault="00702A73">
      <w:pPr>
        <w:ind w:left="585"/>
      </w:pPr>
    </w:p>
    <w:sectPr w:rsidR="00702A73" w:rsidRPr="00702A73" w:rsidSect="00D8441D">
      <w:headerReference w:type="default" r:id="rId7"/>
      <w:footerReference w:type="default" r:id="rId8"/>
      <w:type w:val="continuous"/>
      <w:pgSz w:w="11900" w:h="16840"/>
      <w:pgMar w:top="2760" w:right="1694" w:bottom="241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8126" w14:textId="77777777" w:rsidR="00183272" w:rsidRDefault="00183272" w:rsidP="00096FCB">
      <w:r>
        <w:separator/>
      </w:r>
    </w:p>
  </w:endnote>
  <w:endnote w:type="continuationSeparator" w:id="0">
    <w:p w14:paraId="0278F012" w14:textId="77777777" w:rsidR="00183272" w:rsidRDefault="00183272" w:rsidP="00096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DF12" w14:textId="77777777" w:rsidR="003D2352" w:rsidRPr="00D03D91" w:rsidRDefault="00DA62CE" w:rsidP="00D03D91">
    <w:pPr>
      <w:pStyle w:val="AltBilgi"/>
      <w:jc w:val="center"/>
      <w:rPr>
        <w:rFonts w:asciiTheme="majorHAnsi" w:hAnsiTheme="majorHAnsi"/>
      </w:rPr>
    </w:pPr>
    <w:r>
      <w:rPr>
        <w:rFonts w:asciiTheme="majorHAnsi" w:hAnsiTheme="majorHAnsi"/>
        <w:noProof/>
      </w:rPr>
      <w:drawing>
        <wp:anchor distT="0" distB="0" distL="114300" distR="114300" simplePos="0" relativeHeight="251658240" behindDoc="1" locked="0" layoutInCell="1" allowOverlap="1" wp14:anchorId="5FE65BAA" wp14:editId="23576525">
          <wp:simplePos x="0" y="0"/>
          <wp:positionH relativeFrom="column">
            <wp:posOffset>0</wp:posOffset>
          </wp:positionH>
          <wp:positionV relativeFrom="paragraph">
            <wp:posOffset>-592455</wp:posOffset>
          </wp:positionV>
          <wp:extent cx="7542530" cy="760592"/>
          <wp:effectExtent l="0" t="0" r="1270" b="1905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760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9C99" w14:textId="77777777" w:rsidR="00183272" w:rsidRDefault="00183272" w:rsidP="00096FCB">
      <w:r>
        <w:separator/>
      </w:r>
    </w:p>
  </w:footnote>
  <w:footnote w:type="continuationSeparator" w:id="0">
    <w:p w14:paraId="72EFA2BC" w14:textId="77777777" w:rsidR="00183272" w:rsidRDefault="00183272" w:rsidP="00096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C7AC" w14:textId="77777777" w:rsidR="003D2352" w:rsidRDefault="001C1DE5" w:rsidP="00DA62CE">
    <w:pPr>
      <w:pStyle w:val="stBilgi"/>
    </w:pPr>
    <w:r>
      <w:rPr>
        <w:rFonts w:asciiTheme="majorHAnsi" w:hAnsiTheme="majorHAnsi"/>
        <w:noProof/>
      </w:rPr>
      <w:drawing>
        <wp:inline distT="0" distB="0" distL="0" distR="0" wp14:anchorId="351065C5" wp14:editId="511CFB6D">
          <wp:extent cx="7542530" cy="1571889"/>
          <wp:effectExtent l="0" t="0" r="127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67746" cy="1597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22B96"/>
    <w:multiLevelType w:val="multilevel"/>
    <w:tmpl w:val="9FD2E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16" w:hanging="1800"/>
      </w:pPr>
      <w:rPr>
        <w:rFonts w:hint="default"/>
      </w:rPr>
    </w:lvl>
  </w:abstractNum>
  <w:abstractNum w:abstractNumId="1" w15:restartNumberingAfterBreak="0">
    <w:nsid w:val="3B1F57B1"/>
    <w:multiLevelType w:val="multilevel"/>
    <w:tmpl w:val="CFBCEE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56" w:hanging="1440"/>
      </w:pPr>
      <w:rPr>
        <w:rFonts w:hint="default"/>
      </w:rPr>
    </w:lvl>
  </w:abstractNum>
  <w:abstractNum w:abstractNumId="2" w15:restartNumberingAfterBreak="0">
    <w:nsid w:val="4EDD2DBF"/>
    <w:multiLevelType w:val="hybridMultilevel"/>
    <w:tmpl w:val="4BB27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406791">
    <w:abstractNumId w:val="2"/>
  </w:num>
  <w:num w:numId="2" w16cid:durableId="1327904981">
    <w:abstractNumId w:val="1"/>
  </w:num>
  <w:num w:numId="3" w16cid:durableId="194152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58"/>
    <w:rsid w:val="00072737"/>
    <w:rsid w:val="00077F16"/>
    <w:rsid w:val="00096FCB"/>
    <w:rsid w:val="000B5358"/>
    <w:rsid w:val="00175369"/>
    <w:rsid w:val="00183272"/>
    <w:rsid w:val="00186D36"/>
    <w:rsid w:val="001C1DE5"/>
    <w:rsid w:val="00241C68"/>
    <w:rsid w:val="00274637"/>
    <w:rsid w:val="0029049C"/>
    <w:rsid w:val="002A20D6"/>
    <w:rsid w:val="002E3AFD"/>
    <w:rsid w:val="00341F7E"/>
    <w:rsid w:val="00383E6B"/>
    <w:rsid w:val="003B042C"/>
    <w:rsid w:val="003D2352"/>
    <w:rsid w:val="0041370D"/>
    <w:rsid w:val="004B29D2"/>
    <w:rsid w:val="004C197F"/>
    <w:rsid w:val="004F3912"/>
    <w:rsid w:val="00522655"/>
    <w:rsid w:val="0056469D"/>
    <w:rsid w:val="00631F3F"/>
    <w:rsid w:val="00655129"/>
    <w:rsid w:val="006A1801"/>
    <w:rsid w:val="006C5614"/>
    <w:rsid w:val="00702A73"/>
    <w:rsid w:val="0076413B"/>
    <w:rsid w:val="007954B1"/>
    <w:rsid w:val="008621F2"/>
    <w:rsid w:val="00896C85"/>
    <w:rsid w:val="008E5535"/>
    <w:rsid w:val="009124B6"/>
    <w:rsid w:val="00951AF2"/>
    <w:rsid w:val="00980BD5"/>
    <w:rsid w:val="009B58F3"/>
    <w:rsid w:val="009D3662"/>
    <w:rsid w:val="00A23971"/>
    <w:rsid w:val="00A96E0B"/>
    <w:rsid w:val="00AC4478"/>
    <w:rsid w:val="00AE168C"/>
    <w:rsid w:val="00B07BB6"/>
    <w:rsid w:val="00C77ABC"/>
    <w:rsid w:val="00D03D91"/>
    <w:rsid w:val="00D04035"/>
    <w:rsid w:val="00D31899"/>
    <w:rsid w:val="00D7730B"/>
    <w:rsid w:val="00D8441D"/>
    <w:rsid w:val="00DA62CE"/>
    <w:rsid w:val="00E02511"/>
    <w:rsid w:val="00E05362"/>
    <w:rsid w:val="00EC5DFC"/>
    <w:rsid w:val="00F07A0E"/>
    <w:rsid w:val="00F215A0"/>
    <w:rsid w:val="00F94130"/>
    <w:rsid w:val="00F9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BCFC49"/>
  <w14:defaultImageDpi w14:val="300"/>
  <w15:docId w15:val="{A603C2D3-FAAE-406C-BD6B-38424CAE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96FCB"/>
    <w:pPr>
      <w:tabs>
        <w:tab w:val="center" w:pos="4320"/>
        <w:tab w:val="right" w:pos="864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6FCB"/>
  </w:style>
  <w:style w:type="paragraph" w:styleId="AltBilgi">
    <w:name w:val="footer"/>
    <w:basedOn w:val="Normal"/>
    <w:link w:val="AltBilgiChar"/>
    <w:uiPriority w:val="99"/>
    <w:unhideWhenUsed/>
    <w:rsid w:val="00096FCB"/>
    <w:pPr>
      <w:tabs>
        <w:tab w:val="center" w:pos="4320"/>
        <w:tab w:val="right" w:pos="864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96FCB"/>
  </w:style>
  <w:style w:type="paragraph" w:styleId="BalonMetni">
    <w:name w:val="Balloon Text"/>
    <w:basedOn w:val="Normal"/>
    <w:link w:val="BalonMetniChar"/>
    <w:uiPriority w:val="99"/>
    <w:semiHidden/>
    <w:unhideWhenUsed/>
    <w:rsid w:val="00096FCB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96FCB"/>
    <w:rPr>
      <w:rFonts w:ascii="Lucida Grande" w:hAnsi="Lucida Grande" w:cs="Lucida Grande"/>
      <w:sz w:val="18"/>
      <w:szCs w:val="18"/>
    </w:rPr>
  </w:style>
  <w:style w:type="paragraph" w:styleId="ListeParagraf">
    <w:name w:val="List Paragraph"/>
    <w:basedOn w:val="Normal"/>
    <w:uiPriority w:val="34"/>
    <w:qFormat/>
    <w:rsid w:val="003D2352"/>
    <w:pPr>
      <w:ind w:left="708"/>
    </w:pPr>
    <w:rPr>
      <w:rFonts w:ascii="Times New Roman" w:eastAsia="Times New Roman" w:hAnsi="Times New Roman"/>
      <w:lang w:val="tr-TR" w:eastAsia="tr-TR"/>
    </w:rPr>
  </w:style>
  <w:style w:type="table" w:styleId="TabloKlavuzu">
    <w:name w:val="Table Grid"/>
    <w:basedOn w:val="NormalTablo"/>
    <w:uiPriority w:val="59"/>
    <w:rsid w:val="00702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TINA~1.ASI\AppData\Local\Temp\Rar$DIa31468.14436\isu-antetli_T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isu-antetli_TR.dotx</Template>
  <TotalTime>8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</CharactersWithSpaces>
  <SharedDoc>false</SharedDoc>
  <HLinks>
    <vt:vector size="12" baseType="variant">
      <vt:variant>
        <vt:i4>7536641</vt:i4>
      </vt:variant>
      <vt:variant>
        <vt:i4>2063</vt:i4>
      </vt:variant>
      <vt:variant>
        <vt:i4>1025</vt:i4>
      </vt:variant>
      <vt:variant>
        <vt:i4>1</vt:i4>
      </vt:variant>
      <vt:variant>
        <vt:lpwstr>ust</vt:lpwstr>
      </vt:variant>
      <vt:variant>
        <vt:lpwstr/>
      </vt:variant>
      <vt:variant>
        <vt:i4>7077909</vt:i4>
      </vt:variant>
      <vt:variant>
        <vt:i4>2068</vt:i4>
      </vt:variant>
      <vt:variant>
        <vt:i4>1026</vt:i4>
      </vt:variant>
      <vt:variant>
        <vt:i4>1</vt:i4>
      </vt:variant>
      <vt:variant>
        <vt:lpwstr>alt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Satın Alma ASİSTAN</dc:creator>
  <cp:keywords/>
  <dc:description/>
  <cp:lastModifiedBy>Ataberk KURT, ISU</cp:lastModifiedBy>
  <cp:revision>5</cp:revision>
  <cp:lastPrinted>2023-08-01T14:12:00Z</cp:lastPrinted>
  <dcterms:created xsi:type="dcterms:W3CDTF">2025-05-21T08:16:00Z</dcterms:created>
  <dcterms:modified xsi:type="dcterms:W3CDTF">2025-08-18T10:36:00Z</dcterms:modified>
</cp:coreProperties>
</file>